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0D4" w:rsidRDefault="003D63D0">
      <w:r>
        <w:rPr>
          <w:noProof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637915" cy="5380355"/>
            <wp:effectExtent l="19050" t="0" r="635" b="0"/>
            <wp:wrapNone/>
            <wp:docPr id="6" name="図 6" descr="はがき_キャンフ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はがき_キャンプ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538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5E7" w:rsidRPr="005815E7">
        <w:rPr>
          <w:noProof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604529</wp:posOffset>
            </wp:positionH>
            <wp:positionV relativeFrom="paragraph">
              <wp:posOffset>559165</wp:posOffset>
            </wp:positionV>
            <wp:extent cx="2493906" cy="2499648"/>
            <wp:effectExtent l="19050" t="0" r="1644" b="0"/>
            <wp:wrapNone/>
            <wp:docPr id="5" name="図 6" descr="はがき_キャンフ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はがき_キャンプ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06" cy="249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62EA" w:rsidRPr="000362EA">
        <w:rPr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2.85pt;margin-top:337.1pt;width:191.7pt;height:60.2pt;z-index:251656704;mso-position-horizontal-relative:text;mso-position-vertical-relative:text" filled="f" stroked="f">
            <v:textbox style="mso-next-textbox:#_x0000_s1027" inset="1mm,1mm,1mm,1mm">
              <w:txbxContent>
                <w:p w:rsidR="00BA50D4" w:rsidRPr="0001180B" w:rsidRDefault="00A766DC" w:rsidP="00A766DC">
                  <w:pPr>
                    <w:spacing w:line="220" w:lineRule="exact"/>
                    <w:jc w:val="center"/>
                    <w:rPr>
                      <w:rFonts w:ascii="ＭＳ Ｐゴシック" w:eastAsia="ＭＳ Ｐゴシック" w:hAnsi="ＭＳ Ｐゴシック"/>
                      <w:color w:val="FFFFFF" w:themeColor="background1"/>
                      <w:sz w:val="17"/>
                      <w:szCs w:val="17"/>
                    </w:rPr>
                  </w:pPr>
                  <w:r w:rsidRPr="0001180B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 w:val="17"/>
                      <w:szCs w:val="17"/>
                    </w:rPr>
                    <w:t>〒000-0000</w:t>
                  </w:r>
                </w:p>
                <w:p w:rsidR="00A766DC" w:rsidRPr="0001180B" w:rsidRDefault="00A766DC" w:rsidP="00A766DC">
                  <w:pPr>
                    <w:spacing w:line="220" w:lineRule="exact"/>
                    <w:jc w:val="center"/>
                    <w:rPr>
                      <w:rFonts w:ascii="ＭＳ Ｐゴシック" w:eastAsia="ＭＳ Ｐゴシック" w:hAnsi="ＭＳ Ｐゴシック"/>
                      <w:color w:val="FFFFFF" w:themeColor="background1"/>
                      <w:sz w:val="20"/>
                      <w:szCs w:val="20"/>
                    </w:rPr>
                  </w:pPr>
                  <w:r w:rsidRPr="0001180B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 w:val="20"/>
                      <w:szCs w:val="20"/>
                    </w:rPr>
                    <w:t>〇〇県〇〇市</w:t>
                  </w:r>
                </w:p>
                <w:p w:rsidR="00A766DC" w:rsidRPr="0001180B" w:rsidRDefault="00A766DC" w:rsidP="00A766DC">
                  <w:pPr>
                    <w:spacing w:line="220" w:lineRule="exact"/>
                    <w:jc w:val="center"/>
                    <w:rPr>
                      <w:rFonts w:ascii="ＭＳ Ｐゴシック" w:eastAsia="ＭＳ Ｐゴシック" w:hAnsi="ＭＳ Ｐゴシック"/>
                      <w:color w:val="FFFFFF" w:themeColor="background1"/>
                      <w:sz w:val="20"/>
                      <w:szCs w:val="20"/>
                    </w:rPr>
                  </w:pPr>
                  <w:r w:rsidRPr="0001180B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 w:val="20"/>
                      <w:szCs w:val="20"/>
                    </w:rPr>
                    <w:t>〇〇町〇〇丁目〇〇番地〇〇号</w:t>
                  </w:r>
                </w:p>
                <w:p w:rsidR="00A766DC" w:rsidRPr="0001180B" w:rsidRDefault="00A766DC" w:rsidP="00A766DC">
                  <w:pPr>
                    <w:spacing w:line="340" w:lineRule="exact"/>
                    <w:jc w:val="center"/>
                    <w:rPr>
                      <w:rFonts w:ascii="ＭＳ Ｐゴシック" w:eastAsia="ＭＳ Ｐゴシック" w:hAnsi="ＭＳ Ｐゴシック"/>
                      <w:color w:val="FFFFFF" w:themeColor="background1"/>
                      <w:sz w:val="20"/>
                      <w:szCs w:val="20"/>
                    </w:rPr>
                  </w:pPr>
                  <w:r w:rsidRPr="0001180B">
                    <w:rPr>
                      <w:rFonts w:ascii="ＭＳ Ｐゴシック" w:eastAsia="ＭＳ Ｐゴシック" w:hAnsi="ＭＳ Ｐゴシック" w:hint="eastAsia"/>
                      <w:color w:val="FFFFFF" w:themeColor="background1"/>
                      <w:sz w:val="20"/>
                      <w:szCs w:val="20"/>
                    </w:rPr>
                    <w:t>家間賀　宅子</w:t>
                  </w:r>
                </w:p>
              </w:txbxContent>
            </v:textbox>
          </v:shape>
        </w:pict>
      </w:r>
      <w:r w:rsidR="004F5E28">
        <w:t xml:space="preserve"> </w:t>
      </w:r>
    </w:p>
    <w:sectPr w:rsidR="00BA50D4" w:rsidSect="00BA50D4">
      <w:pgSz w:w="5678" w:h="8376"/>
      <w:pgMar w:top="0" w:right="0" w:bottom="0" w:left="0" w:header="851" w:footer="992" w:gutter="0"/>
      <w:cols w:space="425"/>
      <w:docGrid w:type="lines"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2ED" w:rsidRDefault="003272ED" w:rsidP="00DA18CF">
      <w:r>
        <w:separator/>
      </w:r>
    </w:p>
  </w:endnote>
  <w:endnote w:type="continuationSeparator" w:id="0">
    <w:p w:rsidR="003272ED" w:rsidRDefault="003272ED" w:rsidP="00DA18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2ED" w:rsidRDefault="003272ED" w:rsidP="00DA18CF">
      <w:r>
        <w:separator/>
      </w:r>
    </w:p>
  </w:footnote>
  <w:footnote w:type="continuationSeparator" w:id="0">
    <w:p w:rsidR="003272ED" w:rsidRDefault="003272ED" w:rsidP="00DA18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D7F6C"/>
    <w:multiLevelType w:val="hybridMultilevel"/>
    <w:tmpl w:val="561CF734"/>
    <w:lvl w:ilvl="0" w:tplc="390257F8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  <w:color w:val="auto"/>
        <w:sz w:val="28"/>
      </w:rPr>
    </w:lvl>
    <w:lvl w:ilvl="1" w:tplc="0409000B" w:tentative="1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45"/>
  <w:removePersonalInformation/>
  <w:removeDateAndTime/>
  <w:embedSystemFonts/>
  <w:bordersDoNotSurroundHeader/>
  <w:bordersDoNotSurroundFooter/>
  <w:proofState w:spelling="clean" w:grammar="clean"/>
  <w:attachedTemplate r:id="rId1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638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1180B"/>
    <w:rsid w:val="00004C7B"/>
    <w:rsid w:val="0000677B"/>
    <w:rsid w:val="0001180B"/>
    <w:rsid w:val="000362EA"/>
    <w:rsid w:val="00114AFB"/>
    <w:rsid w:val="002A7FB4"/>
    <w:rsid w:val="003272ED"/>
    <w:rsid w:val="003D63D0"/>
    <w:rsid w:val="004F5E28"/>
    <w:rsid w:val="0052300E"/>
    <w:rsid w:val="005815E7"/>
    <w:rsid w:val="0062378F"/>
    <w:rsid w:val="00657B09"/>
    <w:rsid w:val="008107CE"/>
    <w:rsid w:val="00896539"/>
    <w:rsid w:val="008E2C9C"/>
    <w:rsid w:val="008E5483"/>
    <w:rsid w:val="00A766DC"/>
    <w:rsid w:val="00AA24F2"/>
    <w:rsid w:val="00B91B72"/>
    <w:rsid w:val="00DA18CF"/>
    <w:rsid w:val="00E64E01"/>
    <w:rsid w:val="00E86DA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List Paragraph" w:semiHidden="0" w:uiPriority="34" w:unhideWhenUsed="0" w:qFormat="1"/>
    <w:lsdException w:name="Bibliography" w:uiPriority="37"/>
  </w:latentStyles>
  <w:style w:type="paragraph" w:default="1" w:styleId="a">
    <w:name w:val="Normal"/>
    <w:qFormat/>
    <w:rsid w:val="008E2C9C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A18C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A18CF"/>
    <w:rPr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DA18C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A18CF"/>
    <w:rPr>
      <w:kern w:val="2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15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815E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yaoka\AppData\Roaming\Microsoft\Templates\MacOffice_Multipurpose_Camp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2DDE385F-60B0-428E-B326-9094D29A53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MacOffice_Multipurpose_Camp.dotx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キャンプのお知らせ</vt:lpstr>
      <vt:lpstr>案内状</vt:lpstr>
    </vt:vector>
  </TitlesOfParts>
  <LinksUpToDate>false</LinksUpToDate>
  <CharactersWithSpaces>4</CharactersWithSpaces>
  <SharedDoc>false</SharedDoc>
  <HyperlinkBase/>
  <HLinks>
    <vt:vector size="6" baseType="variant">
      <vt:variant>
        <vt:i4>10432706</vt:i4>
      </vt:variant>
      <vt:variant>
        <vt:i4>-1</vt:i4>
      </vt:variant>
      <vt:variant>
        <vt:i4>1030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キャンプのお知らせ</dc:title>
  <dc:creator/>
  <cp:lastModifiedBy/>
  <cp:revision>1</cp:revision>
  <dcterms:created xsi:type="dcterms:W3CDTF">2015-12-25T04:48:00Z</dcterms:created>
  <dcterms:modified xsi:type="dcterms:W3CDTF">2016-01-05T02:44:00Z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TC103509689990</vt:lpwstr>
  </property>
</Properties>
</file>